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r>
        <w:t xml:space="preserve">சின்ன சின்ன அழகை எல்லாம் </w:t>
      </w:r>
      <w:bookmarkStart w:id="0" w:name="_GoBack"/>
      <w:bookmarkEnd w:id="0"/>
      <w:r>
        <w:t>சேர்த்து வச்ச ஒத்த ஊரு..</w:t>
      </w:r>
    </w:p>
    <w:p>
      <w:r>
        <w:t>சில்லுனு சாரல் அடிக்கும் குற்றாலம் தான் பக்கத்து ஊரு..</w:t>
      </w:r>
    </w:p>
    <w:p>
      <w:r>
        <w:t>பார்த்ததுமே மனச ஆளும் சிலநேரம்..</w:t>
      </w:r>
    </w:p>
    <w:p>
      <w:r>
        <w:t>காலமெல்லாம் வாழ்ந்து பார்க்க மனம் எங்கும்..</w:t>
      </w:r>
    </w:p>
    <w:p/>
    <w:p>
      <w:r>
        <w:t>ஓடையிலே கொஞ்சநாள்  வெள்ளம் வரும் மழை நேரம்..</w:t>
      </w:r>
    </w:p>
    <w:p/>
    <w:p>
      <w:r>
        <w:t>கால் வலிக்க நின்னு வேடிக்கை பார்ப்போம் பலநேரம்..</w:t>
      </w:r>
    </w:p>
    <w:p/>
    <w:p>
      <w:r>
        <w:t xml:space="preserve">சித்திரை மாசம் வந்தா போதும் </w:t>
      </w:r>
    </w:p>
    <w:p>
      <w:r>
        <w:t>மந்தை திருவிழா சப்பரம் பார்ப்போம்..</w:t>
      </w:r>
    </w:p>
    <w:p>
      <w:r>
        <w:t>நித்திரை கலையும் வேட்டு சத்தம் இரவு முழுக்க கச்சேரி ஆட்டம்..</w:t>
      </w:r>
    </w:p>
    <w:p/>
    <w:p>
      <w:r>
        <w:t xml:space="preserve">பாசத்துக்கு வஞ்சமில்ல </w:t>
      </w:r>
    </w:p>
    <w:p>
      <w:r>
        <w:t xml:space="preserve">புரோட்டாக்கு பஞ்சமில்ல.. </w:t>
      </w:r>
    </w:p>
    <w:p>
      <w:r>
        <w:t xml:space="preserve">மனசையும் வயிறையும் நிரப்பும் ஊரு எங்க ஊரு.. </w:t>
      </w:r>
    </w:p>
    <w:p/>
    <w:p>
      <w:r>
        <w:t>சுரண்டை வெறும் ஊரு இல்ல அது உணர்வு...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roid San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PO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20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宋体" w:cs="Arial" w:hAnsi="等线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样式1"/>
    <w:basedOn w:val="0"/>
  </w:style>
  <w:style w:type="paragraph" w:customStyle="1" w:styleId="16">
    <w:name w:val="样式2"/>
    <w:basedOn w:val="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Li Xiongmei</dc:creator>
  <cp:lastModifiedBy>Mobile phone user</cp:lastModifiedBy>
  <cp:revision>1</cp:revision>
  <dcterms:created xsi:type="dcterms:W3CDTF">2022-12-07T08:34:00Z</dcterms:created>
  <dcterms:modified xsi:type="dcterms:W3CDTF">2026-09-20T17:34:43Z</dcterms:modified>
</cp:coreProperties>
</file>