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r>
        <w:t>என் ஊர் சுரண்டை</w:t>
      </w:r>
    </w:p>
    <w:p/>
    <w:p>
      <w:r>
        <w:t>பச்சை வயல்கள் சூழ்ந்த அழகே,</w:t>
      </w:r>
    </w:p>
    <w:p>
      <w:r>
        <w:t>பனை மரங்கள் வானம் தொடும் ஊரே,</w:t>
      </w:r>
    </w:p>
    <w:p>
      <w:r>
        <w:t>தென்காசி மண்ணின் திலகமே,</w:t>
      </w:r>
    </w:p>
    <w:p>
      <w:r>
        <w:t>என் உயிரில் கலந்த சுரண்டையே!</w:t>
      </w:r>
    </w:p>
    <w:p/>
    <w:p>
      <w:r>
        <w:t>சிந்தாமணி நீரில் சிலுசிலுப்பு,</w:t>
      </w:r>
    </w:p>
    <w:p>
      <w:r>
        <w:t>சிறுவயது நினைவில் இனிப்பு,</w:t>
      </w:r>
    </w:p>
    <w:p>
      <w:r>
        <w:t>தேரோடும் வீதியில் திருவிழா,</w:t>
      </w:r>
    </w:p>
    <w:p>
      <w:r>
        <w:t>தெய்வங்கள் வாழும் திருவூரா!</w:t>
      </w:r>
    </w:p>
    <w:p/>
    <w:p>
      <w:r>
        <w:t>அம்மா சமைத்த பழைய சோறும்,</w:t>
      </w:r>
    </w:p>
    <w:p>
      <w:r>
        <w:t>அய்யா சொன்ன கதைகள் நூறும்,</w:t>
      </w:r>
    </w:p>
    <w:p>
      <w:r>
        <w:t>தூசி படிந்த தெரு மண்ணிலும்,</w:t>
      </w:r>
    </w:p>
    <w:p>
      <w:r>
        <w:t>தேன் சுவைக்கும் என் சுரண்டையில்!</w:t>
      </w:r>
    </w:p>
    <w:p/>
    <w:p>
      <w:r>
        <w:t>எங்கு சென்றாலும் மறப்பேனோ,</w:t>
      </w:r>
    </w:p>
    <w:p>
      <w:r>
        <w:t>என் ஊர் பெயரை துறப்பேனோ,</w:t>
      </w:r>
    </w:p>
    <w:p>
      <w:r>
        <w:t>கோவை வந்தாலும், கடல் கடந்தாலும்,</w:t>
      </w:r>
    </w:p>
    <w:p>
      <w:r>
        <w:t>சுரண்டை என்றால் உயிர் துடிக்கும்!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roid Sans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Luxi Sans">
    <w:altName w:val="Droid Sans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OPPO black body">
    <w:altName w:val="Droid Sans"/>
    <w:panose1 w:val="00000000000000000000"/>
    <w:charset w:val="00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34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compatSetting w:name="compatibilityMode" w:uri="http://schemas.microsoft.com/office/word" w:val="14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等线" w:eastAsia="宋体" w:cs="Arial" w:hAnsi="等线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Luxi Sans" w:eastAsia="OPPO black body" w:hAnsi="Luxi Sans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customStyle="1" w:styleId="15">
    <w:name w:val="样式1"/>
    <w:basedOn w:val="0"/>
  </w:style>
  <w:style w:type="paragraph" w:customStyle="1" w:styleId="16">
    <w:name w:val="样式2"/>
    <w:basedOn w:val="0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</TotalTime>
  <Application>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Li Xiongmei</dc:creator>
  <cp:lastModifiedBy>Mobile phone user</cp:lastModifiedBy>
  <cp:revision>1</cp:revision>
  <dcterms:created xsi:type="dcterms:W3CDTF">2022-12-07T08:34:00Z</dcterms:created>
  <dcterms:modified xsi:type="dcterms:W3CDTF">2026-09-21T14:29:40Z</dcterms:modified>
</cp:coreProperties>
</file>